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D23" w:rsidRDefault="00087D23">
      <w:pPr>
        <w:spacing w:line="360" w:lineRule="auto"/>
        <w:ind w:right="5102"/>
        <w:jc w:val="both"/>
        <w:rPr>
          <w:b/>
          <w:color w:val="FF0000"/>
          <w:sz w:val="26"/>
        </w:rPr>
      </w:pPr>
    </w:p>
    <w:p w:rsidR="004C6BFC" w:rsidRDefault="00F4744C" w:rsidP="00F4744C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</w:rPr>
        <w:t>Список</w:t>
      </w:r>
      <w:r w:rsidR="00D83D9B">
        <w:rPr>
          <w:sz w:val="28"/>
          <w:szCs w:val="28"/>
        </w:rPr>
        <w:t xml:space="preserve"> СМИ</w:t>
      </w:r>
      <w:r>
        <w:rPr>
          <w:sz w:val="28"/>
          <w:szCs w:val="28"/>
        </w:rPr>
        <w:t xml:space="preserve">, сетевых изданий, организаций, индивидуальных предпринимателей, выполняющие работы или оказывающие услуги по изготовлению печатных агитационных материалов, </w:t>
      </w:r>
      <w:r w:rsidR="00A312E1">
        <w:rPr>
          <w:sz w:val="28"/>
          <w:szCs w:val="28"/>
        </w:rPr>
        <w:t>представленные в территориальную избирательную комиссию</w:t>
      </w:r>
      <w:r w:rsidR="00D83D9B">
        <w:rPr>
          <w:sz w:val="28"/>
          <w:szCs w:val="28"/>
        </w:rPr>
        <w:t>:</w:t>
      </w:r>
    </w:p>
    <w:p w:rsidR="00A312E1" w:rsidRDefault="00A312E1" w:rsidP="00536373">
      <w:pPr>
        <w:spacing w:line="360" w:lineRule="auto"/>
        <w:ind w:firstLine="567"/>
        <w:jc w:val="both"/>
        <w:rPr>
          <w:sz w:val="28"/>
          <w:szCs w:val="28"/>
        </w:rPr>
      </w:pPr>
    </w:p>
    <w:p w:rsidR="00D83D9B" w:rsidRDefault="00D83D9B" w:rsidP="00D83D9B">
      <w:pPr>
        <w:pStyle w:val="ad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ООО «Типография ТМТ Принт» 440003</w:t>
      </w:r>
      <w:r w:rsidR="00A312E1">
        <w:rPr>
          <w:sz w:val="28"/>
          <w:szCs w:val="28"/>
        </w:rPr>
        <w:t>,</w:t>
      </w:r>
      <w:r>
        <w:rPr>
          <w:sz w:val="28"/>
          <w:szCs w:val="28"/>
        </w:rPr>
        <w:t xml:space="preserve"> г.Пенза, ул.Индустриальная, д.46А, тел. (8412) 93 02 59, +7 927 377 02 59, </w:t>
      </w:r>
      <w:hyperlink r:id="rId7" w:history="1">
        <w:r w:rsidRPr="00FD529B">
          <w:rPr>
            <w:rStyle w:val="a8"/>
            <w:sz w:val="28"/>
            <w:szCs w:val="28"/>
            <w:lang w:val="en-US"/>
          </w:rPr>
          <w:t>tirage</w:t>
        </w:r>
        <w:r w:rsidRPr="00A312E1">
          <w:rPr>
            <w:rStyle w:val="a8"/>
            <w:sz w:val="28"/>
            <w:szCs w:val="28"/>
          </w:rPr>
          <w:t>@</w:t>
        </w:r>
        <w:r w:rsidRPr="00FD529B">
          <w:rPr>
            <w:rStyle w:val="a8"/>
            <w:sz w:val="28"/>
            <w:szCs w:val="28"/>
            <w:lang w:val="en-US"/>
          </w:rPr>
          <w:t>mail</w:t>
        </w:r>
        <w:r w:rsidRPr="00A312E1">
          <w:rPr>
            <w:rStyle w:val="a8"/>
            <w:sz w:val="28"/>
            <w:szCs w:val="28"/>
          </w:rPr>
          <w:t>.</w:t>
        </w:r>
        <w:r w:rsidRPr="00FD529B">
          <w:rPr>
            <w:rStyle w:val="a8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;</w:t>
      </w:r>
    </w:p>
    <w:p w:rsidR="00D83D9B" w:rsidRDefault="00D83D9B" w:rsidP="00D83D9B">
      <w:pPr>
        <w:pStyle w:val="ad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«Волга-Медиа», 410028, Саратовская область, г.Саратов, ул.им.Чернышевского Н.Г., д.153, офис 217, </w:t>
      </w:r>
      <w:r w:rsidR="00A312E1">
        <w:rPr>
          <w:sz w:val="28"/>
          <w:szCs w:val="28"/>
        </w:rPr>
        <w:t xml:space="preserve">тел. </w:t>
      </w:r>
      <w:r>
        <w:rPr>
          <w:sz w:val="28"/>
          <w:szCs w:val="28"/>
        </w:rPr>
        <w:t xml:space="preserve">+7 909 340 57 34, </w:t>
      </w:r>
      <w:hyperlink r:id="rId8" w:history="1">
        <w:r w:rsidR="00A312E1" w:rsidRPr="00FD529B">
          <w:rPr>
            <w:rStyle w:val="a8"/>
            <w:sz w:val="28"/>
            <w:szCs w:val="28"/>
            <w:lang w:val="en-US"/>
          </w:rPr>
          <w:t>tipografia</w:t>
        </w:r>
        <w:r w:rsidR="00A312E1" w:rsidRPr="00FD529B">
          <w:rPr>
            <w:rStyle w:val="a8"/>
            <w:sz w:val="28"/>
            <w:szCs w:val="28"/>
          </w:rPr>
          <w:t>1-</w:t>
        </w:r>
        <w:r w:rsidR="00A312E1" w:rsidRPr="00FD529B">
          <w:rPr>
            <w:rStyle w:val="a8"/>
            <w:sz w:val="28"/>
            <w:szCs w:val="28"/>
            <w:lang w:val="en-US"/>
          </w:rPr>
          <w:t>saratov</w:t>
        </w:r>
        <w:r w:rsidR="00A312E1" w:rsidRPr="00FD529B">
          <w:rPr>
            <w:rStyle w:val="a8"/>
            <w:sz w:val="28"/>
            <w:szCs w:val="28"/>
          </w:rPr>
          <w:t>@</w:t>
        </w:r>
        <w:r w:rsidR="00A312E1" w:rsidRPr="00FD529B">
          <w:rPr>
            <w:rStyle w:val="a8"/>
            <w:sz w:val="28"/>
            <w:szCs w:val="28"/>
            <w:lang w:val="en-US"/>
          </w:rPr>
          <w:t>ya</w:t>
        </w:r>
        <w:r w:rsidR="00A312E1" w:rsidRPr="00FD529B">
          <w:rPr>
            <w:rStyle w:val="a8"/>
            <w:sz w:val="28"/>
            <w:szCs w:val="28"/>
          </w:rPr>
          <w:t>.</w:t>
        </w:r>
        <w:r w:rsidR="00A312E1" w:rsidRPr="00FD529B">
          <w:rPr>
            <w:rStyle w:val="a8"/>
            <w:sz w:val="28"/>
            <w:szCs w:val="28"/>
            <w:lang w:val="en-US"/>
          </w:rPr>
          <w:t>ru</w:t>
        </w:r>
      </w:hyperlink>
      <w:r w:rsidR="00A312E1">
        <w:rPr>
          <w:sz w:val="28"/>
          <w:szCs w:val="28"/>
        </w:rPr>
        <w:t>;</w:t>
      </w:r>
    </w:p>
    <w:p w:rsidR="00A312E1" w:rsidRPr="00D83D9B" w:rsidRDefault="00A312E1" w:rsidP="00D83D9B">
      <w:pPr>
        <w:pStyle w:val="ad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«ПЕЧАТНЫЙ ДОМ ПЕНЗА», 440072, г.Пенза, ул.Имени 354-й Стрелковой дивизии, д.5, тел. (8412) 78 20 58, +7 996 803 14 19, </w:t>
      </w:r>
      <w:hyperlink r:id="rId9" w:history="1">
        <w:r w:rsidRPr="00FD529B">
          <w:rPr>
            <w:rStyle w:val="a8"/>
            <w:sz w:val="28"/>
            <w:szCs w:val="28"/>
            <w:lang w:val="en-US"/>
          </w:rPr>
          <w:t>dp@pdpenza.ru</w:t>
        </w:r>
      </w:hyperlink>
      <w:r>
        <w:rPr>
          <w:sz w:val="28"/>
          <w:szCs w:val="28"/>
          <w:lang w:val="en-US"/>
        </w:rPr>
        <w:t xml:space="preserve">. </w:t>
      </w:r>
    </w:p>
    <w:p w:rsidR="00D83D9B" w:rsidRPr="00C17C54" w:rsidRDefault="00D83D9B" w:rsidP="00536373">
      <w:pPr>
        <w:spacing w:line="360" w:lineRule="auto"/>
        <w:ind w:firstLine="567"/>
        <w:jc w:val="both"/>
        <w:rPr>
          <w:sz w:val="28"/>
          <w:szCs w:val="28"/>
        </w:rPr>
      </w:pPr>
    </w:p>
    <w:p w:rsidR="00FF1DA0" w:rsidRPr="008E1C5F" w:rsidRDefault="00FF1DA0" w:rsidP="00C17C54">
      <w:pPr>
        <w:ind w:firstLine="540"/>
        <w:jc w:val="center"/>
        <w:rPr>
          <w:b/>
          <w:sz w:val="28"/>
          <w:szCs w:val="28"/>
        </w:rPr>
      </w:pPr>
    </w:p>
    <w:sectPr w:rsidR="00FF1DA0" w:rsidRPr="008E1C5F" w:rsidSect="00736696">
      <w:footerReference w:type="even" r:id="rId10"/>
      <w:footerReference w:type="default" r:id="rId11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4E8" w:rsidRDefault="006854E8">
      <w:r>
        <w:separator/>
      </w:r>
    </w:p>
  </w:endnote>
  <w:endnote w:type="continuationSeparator" w:id="1">
    <w:p w:rsidR="006854E8" w:rsidRDefault="00685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23" w:rsidRDefault="006709D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7D2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7D23" w:rsidRDefault="00087D2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23" w:rsidRDefault="006709D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7D2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61DB">
      <w:rPr>
        <w:rStyle w:val="a5"/>
        <w:noProof/>
      </w:rPr>
      <w:t>2</w:t>
    </w:r>
    <w:r>
      <w:rPr>
        <w:rStyle w:val="a5"/>
      </w:rPr>
      <w:fldChar w:fldCharType="end"/>
    </w:r>
  </w:p>
  <w:p w:rsidR="00087D23" w:rsidRDefault="006709DC">
    <w:pPr>
      <w:pStyle w:val="a4"/>
      <w:jc w:val="right"/>
      <w:rPr>
        <w:sz w:val="12"/>
      </w:rPr>
    </w:pPr>
    <w:r>
      <w:rPr>
        <w:sz w:val="12"/>
      </w:rPr>
      <w:fldChar w:fldCharType="begin"/>
    </w:r>
    <w:r w:rsidR="00087D23">
      <w:rPr>
        <w:sz w:val="12"/>
      </w:rPr>
      <w:instrText xml:space="preserve"> FILENAME \p </w:instrText>
    </w:r>
    <w:r>
      <w:rPr>
        <w:sz w:val="12"/>
      </w:rPr>
      <w:fldChar w:fldCharType="separate"/>
    </w:r>
    <w:r w:rsidR="00A312E1">
      <w:rPr>
        <w:noProof/>
        <w:sz w:val="12"/>
      </w:rPr>
      <w:t>C:\Users\admin\Documents\ГАС Выборы\Письма ТИК\2025\Письмо 01-11-24 (Сведения по голосованию доп.формы).docx</w:t>
    </w:r>
    <w:r>
      <w:rPr>
        <w:sz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4E8" w:rsidRDefault="006854E8">
      <w:r>
        <w:separator/>
      </w:r>
    </w:p>
  </w:footnote>
  <w:footnote w:type="continuationSeparator" w:id="1">
    <w:p w:rsidR="006854E8" w:rsidRDefault="006854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3A9B"/>
    <w:multiLevelType w:val="hybridMultilevel"/>
    <w:tmpl w:val="93C09992"/>
    <w:lvl w:ilvl="0" w:tplc="3712378E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26F67064"/>
    <w:multiLevelType w:val="hybridMultilevel"/>
    <w:tmpl w:val="4B1611BC"/>
    <w:lvl w:ilvl="0" w:tplc="B39AB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0E6516"/>
    <w:multiLevelType w:val="hybridMultilevel"/>
    <w:tmpl w:val="323A4BD2"/>
    <w:lvl w:ilvl="0" w:tplc="CC22C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49F1E79"/>
    <w:multiLevelType w:val="hybridMultilevel"/>
    <w:tmpl w:val="52366B9E"/>
    <w:lvl w:ilvl="0" w:tplc="0938209C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706"/>
    <w:rsid w:val="00014C44"/>
    <w:rsid w:val="00014E27"/>
    <w:rsid w:val="00033A7A"/>
    <w:rsid w:val="00087D23"/>
    <w:rsid w:val="000A0E44"/>
    <w:rsid w:val="000B552F"/>
    <w:rsid w:val="001742CB"/>
    <w:rsid w:val="001765AD"/>
    <w:rsid w:val="001A33B6"/>
    <w:rsid w:val="001B3A07"/>
    <w:rsid w:val="001B6045"/>
    <w:rsid w:val="001E775B"/>
    <w:rsid w:val="00220E18"/>
    <w:rsid w:val="00235612"/>
    <w:rsid w:val="002864D7"/>
    <w:rsid w:val="002C69CB"/>
    <w:rsid w:val="0030340F"/>
    <w:rsid w:val="003102AD"/>
    <w:rsid w:val="0034221D"/>
    <w:rsid w:val="003B292D"/>
    <w:rsid w:val="003B2D71"/>
    <w:rsid w:val="003D0A3D"/>
    <w:rsid w:val="003E4F30"/>
    <w:rsid w:val="004215E6"/>
    <w:rsid w:val="0044219B"/>
    <w:rsid w:val="004A5490"/>
    <w:rsid w:val="004C6BFC"/>
    <w:rsid w:val="00522F7C"/>
    <w:rsid w:val="00536373"/>
    <w:rsid w:val="0054668D"/>
    <w:rsid w:val="00551132"/>
    <w:rsid w:val="00554CA3"/>
    <w:rsid w:val="0055780C"/>
    <w:rsid w:val="005A3D58"/>
    <w:rsid w:val="005B1A72"/>
    <w:rsid w:val="00610DE2"/>
    <w:rsid w:val="00617761"/>
    <w:rsid w:val="00625490"/>
    <w:rsid w:val="006346A2"/>
    <w:rsid w:val="0065074C"/>
    <w:rsid w:val="006709DC"/>
    <w:rsid w:val="006854E8"/>
    <w:rsid w:val="00696174"/>
    <w:rsid w:val="00705383"/>
    <w:rsid w:val="007063F6"/>
    <w:rsid w:val="00736696"/>
    <w:rsid w:val="00741550"/>
    <w:rsid w:val="0074345A"/>
    <w:rsid w:val="0077241B"/>
    <w:rsid w:val="007D1DEF"/>
    <w:rsid w:val="007F5640"/>
    <w:rsid w:val="008C3060"/>
    <w:rsid w:val="008E1C5F"/>
    <w:rsid w:val="00907540"/>
    <w:rsid w:val="009859CF"/>
    <w:rsid w:val="009F4239"/>
    <w:rsid w:val="00A07693"/>
    <w:rsid w:val="00A11F7E"/>
    <w:rsid w:val="00A12FE4"/>
    <w:rsid w:val="00A25394"/>
    <w:rsid w:val="00A312E1"/>
    <w:rsid w:val="00A55706"/>
    <w:rsid w:val="00AD61DB"/>
    <w:rsid w:val="00AF02A8"/>
    <w:rsid w:val="00B53D8F"/>
    <w:rsid w:val="00B555C5"/>
    <w:rsid w:val="00B61533"/>
    <w:rsid w:val="00B656CA"/>
    <w:rsid w:val="00B871AE"/>
    <w:rsid w:val="00B90A4B"/>
    <w:rsid w:val="00C049E1"/>
    <w:rsid w:val="00C070F7"/>
    <w:rsid w:val="00C17C54"/>
    <w:rsid w:val="00C45138"/>
    <w:rsid w:val="00C570CE"/>
    <w:rsid w:val="00C845FF"/>
    <w:rsid w:val="00CC17CD"/>
    <w:rsid w:val="00CD7C4F"/>
    <w:rsid w:val="00CE182C"/>
    <w:rsid w:val="00CF2EA4"/>
    <w:rsid w:val="00D164FF"/>
    <w:rsid w:val="00D2299D"/>
    <w:rsid w:val="00D83D9B"/>
    <w:rsid w:val="00D92A73"/>
    <w:rsid w:val="00DD1516"/>
    <w:rsid w:val="00DD5376"/>
    <w:rsid w:val="00DE415E"/>
    <w:rsid w:val="00E31F94"/>
    <w:rsid w:val="00E55984"/>
    <w:rsid w:val="00E57139"/>
    <w:rsid w:val="00F4744C"/>
    <w:rsid w:val="00FB0E46"/>
    <w:rsid w:val="00FF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9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736696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36696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736696"/>
    <w:pPr>
      <w:keepNext/>
      <w:tabs>
        <w:tab w:val="left" w:pos="7230"/>
      </w:tabs>
      <w:outlineLvl w:val="2"/>
    </w:pPr>
    <w:rPr>
      <w:b/>
      <w:sz w:val="26"/>
      <w:szCs w:val="26"/>
    </w:rPr>
  </w:style>
  <w:style w:type="paragraph" w:styleId="4">
    <w:name w:val="heading 4"/>
    <w:basedOn w:val="a"/>
    <w:next w:val="a"/>
    <w:qFormat/>
    <w:rsid w:val="00736696"/>
    <w:pPr>
      <w:keepNext/>
      <w:ind w:left="-108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736696"/>
    <w:pPr>
      <w:keepNext/>
      <w:ind w:left="-108" w:right="-108"/>
      <w:jc w:val="center"/>
      <w:outlineLvl w:val="4"/>
    </w:pPr>
    <w:rPr>
      <w:sz w:val="24"/>
      <w:szCs w:val="24"/>
    </w:rPr>
  </w:style>
  <w:style w:type="paragraph" w:styleId="6">
    <w:name w:val="heading 6"/>
    <w:basedOn w:val="a"/>
    <w:next w:val="a"/>
    <w:qFormat/>
    <w:rsid w:val="00736696"/>
    <w:pPr>
      <w:keepNext/>
      <w:ind w:right="142"/>
      <w:outlineLvl w:val="5"/>
    </w:pPr>
    <w:rPr>
      <w:sz w:val="24"/>
      <w:szCs w:val="24"/>
    </w:rPr>
  </w:style>
  <w:style w:type="paragraph" w:styleId="7">
    <w:name w:val="heading 7"/>
    <w:basedOn w:val="a"/>
    <w:next w:val="a"/>
    <w:qFormat/>
    <w:rsid w:val="00736696"/>
    <w:pPr>
      <w:keepNext/>
      <w:ind w:right="142"/>
      <w:jc w:val="right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rsid w:val="00736696"/>
    <w:pPr>
      <w:keepNext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736696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36696"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rsid w:val="00736696"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  <w:rsid w:val="00736696"/>
  </w:style>
  <w:style w:type="paragraph" w:styleId="a6">
    <w:name w:val="Body Text"/>
    <w:basedOn w:val="a"/>
    <w:semiHidden/>
    <w:rsid w:val="00736696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styleId="a7">
    <w:name w:val="Body Text Indent"/>
    <w:basedOn w:val="a"/>
    <w:semiHidden/>
    <w:rsid w:val="00736696"/>
    <w:pPr>
      <w:spacing w:after="120"/>
      <w:ind w:left="283"/>
    </w:pPr>
  </w:style>
  <w:style w:type="character" w:styleId="a8">
    <w:name w:val="Hyperlink"/>
    <w:basedOn w:val="a0"/>
    <w:semiHidden/>
    <w:rsid w:val="00736696"/>
    <w:rPr>
      <w:color w:val="0000FF"/>
      <w:u w:val="single"/>
    </w:rPr>
  </w:style>
  <w:style w:type="paragraph" w:styleId="a9">
    <w:name w:val="Balloon Text"/>
    <w:basedOn w:val="a"/>
    <w:semiHidden/>
    <w:rsid w:val="00736696"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rsid w:val="00736696"/>
    <w:pPr>
      <w:jc w:val="both"/>
    </w:pPr>
    <w:rPr>
      <w:sz w:val="28"/>
    </w:rPr>
  </w:style>
  <w:style w:type="paragraph" w:styleId="aa">
    <w:name w:val="footnote text"/>
    <w:basedOn w:val="a"/>
    <w:semiHidden/>
    <w:rsid w:val="00736696"/>
    <w:pPr>
      <w:textAlignment w:val="auto"/>
    </w:pPr>
  </w:style>
  <w:style w:type="character" w:styleId="ab">
    <w:name w:val="footnote reference"/>
    <w:basedOn w:val="a0"/>
    <w:semiHidden/>
    <w:rsid w:val="00736696"/>
    <w:rPr>
      <w:vertAlign w:val="superscript"/>
    </w:rPr>
  </w:style>
  <w:style w:type="paragraph" w:styleId="ac">
    <w:name w:val="Block Text"/>
    <w:basedOn w:val="a"/>
    <w:semiHidden/>
    <w:rsid w:val="00736696"/>
    <w:pPr>
      <w:ind w:left="-567" w:right="-426" w:firstLine="708"/>
      <w:jc w:val="both"/>
    </w:pPr>
    <w:rPr>
      <w:sz w:val="28"/>
    </w:rPr>
  </w:style>
  <w:style w:type="paragraph" w:styleId="30">
    <w:name w:val="Body Text 3"/>
    <w:basedOn w:val="a"/>
    <w:semiHidden/>
    <w:rsid w:val="00736696"/>
    <w:pPr>
      <w:widowControl w:val="0"/>
      <w:jc w:val="center"/>
    </w:pPr>
    <w:rPr>
      <w:bCs/>
      <w:sz w:val="24"/>
    </w:rPr>
  </w:style>
  <w:style w:type="paragraph" w:styleId="21">
    <w:name w:val="Body Text Indent 2"/>
    <w:basedOn w:val="a"/>
    <w:semiHidden/>
    <w:rsid w:val="00736696"/>
    <w:pPr>
      <w:widowControl w:val="0"/>
      <w:ind w:firstLine="567"/>
      <w:jc w:val="both"/>
    </w:pPr>
    <w:rPr>
      <w:sz w:val="28"/>
    </w:rPr>
  </w:style>
  <w:style w:type="paragraph" w:styleId="ad">
    <w:name w:val="List Paragraph"/>
    <w:basedOn w:val="a"/>
    <w:uiPriority w:val="34"/>
    <w:qFormat/>
    <w:rsid w:val="00D83D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pografia1-saratov@ya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irage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p@pdpenza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41;&#1083;&#1072;&#1085;&#1082;%20&#1087;&#1080;&#1089;&#1100;&#1084;&#1072;%20&#1058;&#104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ТИК.dot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Избирком Пензенской области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58t012</dc:creator>
  <cp:lastModifiedBy>admin</cp:lastModifiedBy>
  <cp:revision>2</cp:revision>
  <cp:lastPrinted>2025-07-28T10:30:00Z</cp:lastPrinted>
  <dcterms:created xsi:type="dcterms:W3CDTF">2025-07-29T05:49:00Z</dcterms:created>
  <dcterms:modified xsi:type="dcterms:W3CDTF">2025-07-29T05:49:00Z</dcterms:modified>
</cp:coreProperties>
</file>